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F92" w:rsidRDefault="00726F92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  <w:t>Application for the Use of Human Subjects</w:t>
      </w:r>
    </w:p>
    <w:p w:rsidR="00F33F87" w:rsidRDefault="00F33F87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p w:rsidR="00726F92" w:rsidRDefault="00726F92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  <w:r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  <w:t>Part A</w:t>
      </w:r>
      <w:r w:rsidR="00905EB3"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  <w:t>:</w:t>
      </w:r>
      <w:r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  <w:t xml:space="preserve"> Application Information</w:t>
      </w:r>
    </w:p>
    <w:p w:rsidR="008B597B" w:rsidRDefault="008B597B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2"/>
        <w:gridCol w:w="2872"/>
        <w:gridCol w:w="2693"/>
        <w:gridCol w:w="2675"/>
      </w:tblGrid>
      <w:tr w:rsidR="00F33F87" w:rsidTr="00E805D6">
        <w:tc>
          <w:tcPr>
            <w:tcW w:w="10620" w:type="dxa"/>
            <w:gridSpan w:val="4"/>
          </w:tcPr>
          <w:p w:rsidR="002C24AE" w:rsidRDefault="00F33F87" w:rsidP="002C24AE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Title of Study:</w:t>
            </w:r>
          </w:p>
          <w:p w:rsidR="00F33F87" w:rsidRPr="00E805D6" w:rsidRDefault="002C24AE" w:rsidP="002C24A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bookmarkStart w:id="0" w:name="_GoBack"/>
            <w:bookmarkEnd w:id="0"/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</w:t>
            </w:r>
          </w:p>
        </w:tc>
      </w:tr>
      <w:tr w:rsidR="00F33F87" w:rsidTr="00E805D6">
        <w:tc>
          <w:tcPr>
            <w:tcW w:w="5238" w:type="dxa"/>
            <w:gridSpan w:val="2"/>
          </w:tcPr>
          <w:p w:rsidR="00F33F87" w:rsidRPr="00E805D6" w:rsidRDefault="00F33F87" w:rsidP="00E805D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Principal Investigator:</w:t>
            </w:r>
            <w:r w:rsidR="007D7E8F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5382" w:type="dxa"/>
            <w:gridSpan w:val="2"/>
          </w:tcPr>
          <w:p w:rsidR="00F33F87" w:rsidRPr="00E805D6" w:rsidRDefault="00F33F87" w:rsidP="00E805D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Contact Person (if different from PI): </w:t>
            </w:r>
          </w:p>
          <w:p w:rsidR="00C271D2" w:rsidRPr="00E805D6" w:rsidRDefault="00C271D2" w:rsidP="00E805D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</w:tc>
      </w:tr>
      <w:tr w:rsidR="00F33F87" w:rsidTr="00E805D6">
        <w:tc>
          <w:tcPr>
            <w:tcW w:w="2358" w:type="dxa"/>
          </w:tcPr>
          <w:p w:rsidR="00F33F87" w:rsidRPr="00E805D6" w:rsidRDefault="00F33F87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Title:</w:t>
            </w:r>
          </w:p>
          <w:p w:rsidR="00C271D2" w:rsidRPr="00E805D6" w:rsidRDefault="00C271D2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</w:tc>
        <w:tc>
          <w:tcPr>
            <w:tcW w:w="2880" w:type="dxa"/>
          </w:tcPr>
          <w:p w:rsidR="00F33F87" w:rsidRPr="00E805D6" w:rsidRDefault="00F33F87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Dept:</w:t>
            </w:r>
          </w:p>
          <w:p w:rsidR="00C271D2" w:rsidRPr="00E805D6" w:rsidRDefault="00C271D2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</w:tc>
        <w:tc>
          <w:tcPr>
            <w:tcW w:w="2700" w:type="dxa"/>
          </w:tcPr>
          <w:p w:rsidR="00F33F87" w:rsidRPr="00E805D6" w:rsidRDefault="00F33F87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Title:</w:t>
            </w:r>
          </w:p>
          <w:p w:rsidR="00C271D2" w:rsidRPr="00E805D6" w:rsidRDefault="00C271D2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</w:tc>
        <w:tc>
          <w:tcPr>
            <w:tcW w:w="2682" w:type="dxa"/>
          </w:tcPr>
          <w:p w:rsidR="00F33F87" w:rsidRPr="00E805D6" w:rsidRDefault="00F33F87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Dept:</w:t>
            </w:r>
          </w:p>
          <w:p w:rsidR="00C271D2" w:rsidRPr="00E805D6" w:rsidRDefault="00C271D2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</w:tc>
      </w:tr>
      <w:tr w:rsidR="00F33F87" w:rsidTr="00E805D6">
        <w:tc>
          <w:tcPr>
            <w:tcW w:w="5238" w:type="dxa"/>
            <w:gridSpan w:val="2"/>
          </w:tcPr>
          <w:p w:rsidR="00F33F87" w:rsidRPr="00E805D6" w:rsidRDefault="00F33F87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Address (+ </w:t>
            </w:r>
            <w:r w:rsidR="008B597B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z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ip):</w:t>
            </w:r>
          </w:p>
          <w:p w:rsidR="00F33F87" w:rsidRPr="00E805D6" w:rsidRDefault="00F33F87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</w:tc>
        <w:tc>
          <w:tcPr>
            <w:tcW w:w="5382" w:type="dxa"/>
            <w:gridSpan w:val="2"/>
          </w:tcPr>
          <w:p w:rsidR="00F33F87" w:rsidRPr="00E805D6" w:rsidRDefault="008B597B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Address (+ z</w:t>
            </w:r>
            <w:r w:rsidR="00F33F87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ip):</w:t>
            </w:r>
          </w:p>
          <w:p w:rsidR="005C5A35" w:rsidRPr="00E805D6" w:rsidRDefault="005C5A35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</w:tc>
      </w:tr>
      <w:tr w:rsidR="00F33F87" w:rsidTr="00E805D6">
        <w:tc>
          <w:tcPr>
            <w:tcW w:w="2358" w:type="dxa"/>
          </w:tcPr>
          <w:p w:rsidR="00F33F87" w:rsidRPr="00E805D6" w:rsidRDefault="00F33F87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Phone:</w:t>
            </w:r>
          </w:p>
          <w:p w:rsidR="00C271D2" w:rsidRPr="00E805D6" w:rsidRDefault="00C271D2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</w:tc>
        <w:tc>
          <w:tcPr>
            <w:tcW w:w="2880" w:type="dxa"/>
          </w:tcPr>
          <w:p w:rsidR="00F33F87" w:rsidRPr="00E805D6" w:rsidRDefault="00F33F87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Email:</w:t>
            </w:r>
          </w:p>
          <w:p w:rsidR="00F33F87" w:rsidRPr="00E805D6" w:rsidRDefault="00F33F87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</w:tc>
        <w:tc>
          <w:tcPr>
            <w:tcW w:w="2700" w:type="dxa"/>
          </w:tcPr>
          <w:p w:rsidR="00F33F87" w:rsidRPr="00E805D6" w:rsidRDefault="00F33F87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Phone:</w:t>
            </w:r>
          </w:p>
          <w:p w:rsidR="005C5A35" w:rsidRPr="00E805D6" w:rsidRDefault="005C5A35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</w:tc>
        <w:tc>
          <w:tcPr>
            <w:tcW w:w="2682" w:type="dxa"/>
          </w:tcPr>
          <w:p w:rsidR="00F33F87" w:rsidRPr="00E805D6" w:rsidRDefault="00F33F87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Email:</w:t>
            </w:r>
          </w:p>
          <w:p w:rsidR="005C5A35" w:rsidRPr="00E805D6" w:rsidRDefault="005C5A35" w:rsidP="00E805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</w:tc>
      </w:tr>
      <w:tr w:rsidR="00F33F87" w:rsidTr="00E805D6">
        <w:tc>
          <w:tcPr>
            <w:tcW w:w="10620" w:type="dxa"/>
            <w:gridSpan w:val="4"/>
          </w:tcPr>
          <w:p w:rsidR="008B597B" w:rsidRPr="00E805D6" w:rsidRDefault="00F33F87" w:rsidP="00E805D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Co-Investigator(s) (</w:t>
            </w:r>
            <w:r w:rsidR="008B597B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n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ame &amp; </w:t>
            </w:r>
            <w:r w:rsidR="008B597B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a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ffiliation):</w:t>
            </w:r>
          </w:p>
          <w:p w:rsidR="00F33F87" w:rsidRPr="00E805D6" w:rsidRDefault="00F33F87" w:rsidP="00E805D6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</w:tc>
      </w:tr>
      <w:tr w:rsidR="00F33F87" w:rsidTr="00AB30D2">
        <w:trPr>
          <w:trHeight w:val="432"/>
        </w:trPr>
        <w:tc>
          <w:tcPr>
            <w:tcW w:w="10620" w:type="dxa"/>
            <w:gridSpan w:val="4"/>
            <w:vAlign w:val="center"/>
          </w:tcPr>
          <w:p w:rsidR="00F33F87" w:rsidRPr="00E805D6" w:rsidRDefault="00F33F87" w:rsidP="00E805D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Research Originated By (</w:t>
            </w:r>
            <w:r w:rsidR="008B597B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c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heck one): </w:t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</w:t>
            </w:r>
            <w:bookmarkStart w:id="1" w:name="Check1"/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0C9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bookmarkEnd w:id="1"/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Faculty                  </w: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bookmarkEnd w:id="2"/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Student                    </w: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bookmarkEnd w:id="3"/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Staff                      </w:t>
            </w:r>
          </w:p>
        </w:tc>
      </w:tr>
      <w:tr w:rsidR="008B597B" w:rsidTr="001A798C">
        <w:trPr>
          <w:trHeight w:val="864"/>
        </w:trPr>
        <w:tc>
          <w:tcPr>
            <w:tcW w:w="10620" w:type="dxa"/>
            <w:gridSpan w:val="4"/>
          </w:tcPr>
          <w:p w:rsidR="008B597B" w:rsidRPr="00E805D6" w:rsidRDefault="008B597B" w:rsidP="00E805D6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Research Purpose (check all that apply):</w:t>
            </w:r>
          </w:p>
          <w:p w:rsidR="008B597B" w:rsidRPr="00E805D6" w:rsidRDefault="00125D05" w:rsidP="00E805D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bookmarkEnd w:id="4"/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Grant            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Dissertation        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Thesis           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ORCA Scholarship</w:t>
            </w:r>
          </w:p>
          <w:p w:rsidR="005C5A35" w:rsidRPr="00E805D6" w:rsidRDefault="00125D05" w:rsidP="00E805D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Honors Thesis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Other                  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Course Project: Which course?</w:t>
            </w:r>
          </w:p>
        </w:tc>
      </w:tr>
      <w:tr w:rsidR="008B597B" w:rsidTr="00F068F3">
        <w:trPr>
          <w:trHeight w:val="432"/>
        </w:trPr>
        <w:tc>
          <w:tcPr>
            <w:tcW w:w="10620" w:type="dxa"/>
            <w:gridSpan w:val="4"/>
            <w:vAlign w:val="center"/>
          </w:tcPr>
          <w:p w:rsidR="008B597B" w:rsidRPr="00E805D6" w:rsidRDefault="008B597B" w:rsidP="00E805D6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Correspondence Request:</w:t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                 </w: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="00F068F3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</w:t>
            </w:r>
            <w:r w:rsidR="00872A0B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em</w:t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ail                          </w: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5C5A3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Call for Pick-Up</w:t>
            </w:r>
          </w:p>
        </w:tc>
      </w:tr>
    </w:tbl>
    <w:p w:rsidR="00F33F87" w:rsidRDefault="00F33F87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p w:rsidR="00E80831" w:rsidRDefault="00E80831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p w:rsidR="00726F92" w:rsidRDefault="00726F92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  <w:r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  <w:t>Part B</w:t>
      </w:r>
      <w:r w:rsidR="00905EB3"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  <w:t>:</w:t>
      </w:r>
      <w:r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  <w:t xml:space="preserve"> Research Study Synopsis</w:t>
      </w:r>
    </w:p>
    <w:p w:rsidR="00256013" w:rsidRDefault="00256013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tbl>
      <w:tblPr>
        <w:tblW w:w="1062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20"/>
      </w:tblGrid>
      <w:tr w:rsidR="00256013" w:rsidTr="00F068F3">
        <w:trPr>
          <w:trHeight w:val="432"/>
        </w:trPr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013" w:rsidRPr="00E805D6" w:rsidRDefault="00256013" w:rsidP="00E805D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right="-7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Short Study Description:</w:t>
            </w:r>
          </w:p>
          <w:p w:rsidR="00256013" w:rsidRPr="00E805D6" w:rsidRDefault="00256013" w:rsidP="00E805D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 w:right="-7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</w:tc>
      </w:tr>
      <w:tr w:rsidR="00256013" w:rsidTr="00F068F3">
        <w:trPr>
          <w:trHeight w:val="432"/>
        </w:trPr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013" w:rsidRPr="00E805D6" w:rsidRDefault="00256013" w:rsidP="00E805D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Study Length</w:t>
            </w:r>
            <w:r w:rsidR="00E80831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: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What is the duration of the study?</w:t>
            </w:r>
          </w:p>
          <w:p w:rsidR="00256013" w:rsidRPr="00E805D6" w:rsidRDefault="00256013" w:rsidP="00E805D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</w:tc>
      </w:tr>
      <w:tr w:rsidR="00256013" w:rsidTr="00E805D6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013" w:rsidRPr="00E805D6" w:rsidRDefault="00256013" w:rsidP="00E805D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Location of Research</w:t>
            </w:r>
            <w:r w:rsidR="00E80831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:</w:t>
            </w:r>
          </w:p>
          <w:p w:rsidR="00256013" w:rsidRPr="00E805D6" w:rsidRDefault="00256013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Where will the research take place?</w:t>
            </w:r>
          </w:p>
          <w:p w:rsidR="00256013" w:rsidRPr="00E805D6" w:rsidRDefault="00256013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Will the PI be conducting and/or supervising research activity at any sites not under the jurisdiction of the BYUH IRB?</w:t>
            </w:r>
            <w:r w:rsidR="00653D27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Yes | No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   </w:t>
            </w:r>
          </w:p>
          <w:p w:rsidR="00256013" w:rsidRDefault="00256013" w:rsidP="00E805D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If yes, please list sites:</w:t>
            </w:r>
          </w:p>
          <w:p w:rsidR="00F068F3" w:rsidRPr="00F068F3" w:rsidRDefault="00F068F3" w:rsidP="00E805D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8"/>
                <w:szCs w:val="8"/>
              </w:rPr>
            </w:pPr>
          </w:p>
          <w:p w:rsidR="00256013" w:rsidRPr="00E805D6" w:rsidRDefault="00256013" w:rsidP="00E805D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</w:tc>
      </w:tr>
      <w:tr w:rsidR="00256013" w:rsidTr="00E805D6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13" w:rsidRPr="00E805D6" w:rsidRDefault="00256013" w:rsidP="00E805D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Subject Information:</w:t>
            </w:r>
          </w:p>
          <w:p w:rsidR="00256013" w:rsidRPr="00E805D6" w:rsidRDefault="00256013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Number of Subjects: </w:t>
            </w:r>
          </w:p>
          <w:p w:rsidR="00256013" w:rsidRPr="00E805D6" w:rsidRDefault="00256013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Gender of Subjects: </w:t>
            </w:r>
          </w:p>
          <w:p w:rsidR="00256013" w:rsidRDefault="00256013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Ages of Subjects: </w:t>
            </w:r>
          </w:p>
          <w:p w:rsidR="00F068F3" w:rsidRPr="00F068F3" w:rsidRDefault="00F068F3" w:rsidP="00F068F3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8"/>
                <w:szCs w:val="8"/>
              </w:rPr>
            </w:pPr>
          </w:p>
        </w:tc>
      </w:tr>
      <w:tr w:rsidR="00256013" w:rsidTr="00F068F3">
        <w:trPr>
          <w:trHeight w:val="1152"/>
        </w:trPr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13" w:rsidRPr="00E805D6" w:rsidRDefault="00256013" w:rsidP="00E805D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Potentially Vulnerable Population (check all that apply):</w:t>
            </w:r>
          </w:p>
          <w:p w:rsidR="00256013" w:rsidRPr="00E805D6" w:rsidRDefault="00125D05" w:rsidP="00E805D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="00256013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bookmarkEnd w:id="5"/>
            <w:r w:rsidR="00256013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Children                         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="00256013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bookmarkEnd w:id="6"/>
            <w:r w:rsidR="00256013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Pregnant Women                       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="00256013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bookmarkEnd w:id="7"/>
            <w:r w:rsidR="00256013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Cognitively Impaired</w:t>
            </w:r>
          </w:p>
          <w:p w:rsidR="00256013" w:rsidRPr="00E805D6" w:rsidRDefault="00125D05" w:rsidP="00E805D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="00256013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bookmarkEnd w:id="8"/>
            <w:r w:rsidR="00256013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Prisoners                        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="00256013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bookmarkEnd w:id="9"/>
            <w:r w:rsidR="00256013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Institutionalized                         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="00256013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bookmarkEnd w:id="10"/>
            <w:r w:rsidR="00256013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Faculty’s Own Students</w:t>
            </w:r>
          </w:p>
          <w:p w:rsidR="00256013" w:rsidRPr="00E805D6" w:rsidRDefault="00125D05" w:rsidP="00F068F3">
            <w:pPr>
              <w:pStyle w:val="ListParagraph"/>
              <w:tabs>
                <w:tab w:val="left" w:pos="5848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="00256013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bookmarkEnd w:id="11"/>
            <w:r w:rsidR="00256013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Other. Please describe:</w:t>
            </w:r>
            <w:r w:rsidR="00E80831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ab/>
            </w:r>
          </w:p>
        </w:tc>
      </w:tr>
      <w:tr w:rsidR="00256013" w:rsidTr="00E805D6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F18" w:rsidRPr="00F068F3" w:rsidRDefault="00256013" w:rsidP="00E805D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16"/>
                <w:szCs w:val="16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Non-</w:t>
            </w:r>
            <w:proofErr w:type="gramStart"/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English Speaking</w:t>
            </w:r>
            <w:proofErr w:type="gramEnd"/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Subjects</w:t>
            </w:r>
            <w:r w:rsidR="00E80831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:</w:t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5B5F1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Will subjects who do not understand English participate in the research:</w:t>
            </w:r>
            <w:r w:rsidR="00653D27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Yes | No         </w:t>
            </w:r>
            <w:r w:rsidR="00FC2D3F">
              <w:br/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If yes, please </w:t>
            </w:r>
            <w:r w:rsidR="00E80831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provide</w:t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the following</w:t>
            </w:r>
            <w:r w:rsidR="00E80831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information</w:t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:</w:t>
            </w:r>
            <w:r w:rsidR="00CD6934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  <w:p w:rsidR="005B5F18" w:rsidRPr="00E805D6" w:rsidRDefault="00FC2D3F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D</w:t>
            </w:r>
            <w:r w:rsidR="005B5F1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escribe your resources to communicate with the subjects:</w:t>
            </w:r>
          </w:p>
          <w:p w:rsidR="005B5F18" w:rsidRPr="00E805D6" w:rsidRDefault="005B5F18" w:rsidP="00E805D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  <w:p w:rsidR="00F068F3" w:rsidRPr="00F068F3" w:rsidRDefault="005B5F18" w:rsidP="00F068F3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Into what language(s) will the consent form be translated:</w:t>
            </w:r>
          </w:p>
        </w:tc>
      </w:tr>
      <w:tr w:rsidR="00256013" w:rsidTr="00E805D6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F18" w:rsidRPr="00E805D6" w:rsidRDefault="005B5F18" w:rsidP="00E805D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lastRenderedPageBreak/>
              <w:t>Additional Subject Concerns</w:t>
            </w:r>
            <w:r w:rsidR="00E80831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:</w:t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Are there cultural attitudes/beliefs that may affect subjects in this study?</w:t>
            </w:r>
            <w:r w:rsidR="00653D27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Yes | No         </w:t>
            </w:r>
            <w:r w:rsidR="00FC2D3F">
              <w:br/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If yes, please describe attitudes and how they may affect subjects.</w:t>
            </w:r>
            <w:r w:rsidR="00CD6934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</w:tc>
      </w:tr>
      <w:tr w:rsidR="00256013" w:rsidTr="00E805D6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013" w:rsidRPr="00E805D6" w:rsidRDefault="005B5F18" w:rsidP="00E805D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Dissemination of Research Findings</w:t>
            </w:r>
            <w:r w:rsidR="00E80831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:</w:t>
            </w:r>
          </w:p>
          <w:p w:rsidR="005B5F18" w:rsidRPr="00E805D6" w:rsidRDefault="005B5F18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Will the research be published? </w:t>
            </w:r>
            <w:r w:rsidR="00653D27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Yes | No         </w:t>
            </w:r>
            <w:r w:rsidR="00653D27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If yes, where if known? </w:t>
            </w:r>
            <w:r w:rsidR="00CD6934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  <w:p w:rsidR="005B5F18" w:rsidRPr="00E805D6" w:rsidRDefault="005B5F18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Will the research be presented?</w:t>
            </w:r>
            <w:r w:rsidR="00653D27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Yes | No         </w:t>
            </w:r>
            <w:r w:rsidR="00653D27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If yes, where if known? </w:t>
            </w:r>
            <w:r w:rsidR="00CD6934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</w:tc>
      </w:tr>
      <w:tr w:rsidR="005B5F18" w:rsidTr="00E805D6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D3F" w:rsidRPr="00E805D6" w:rsidRDefault="005B5F18" w:rsidP="00E805D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External Function</w:t>
            </w:r>
            <w:r w:rsidR="00E80831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:</w:t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Are you seeking external funding?</w:t>
            </w:r>
            <w:r w:rsidR="00CD6934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Yes | No         </w:t>
            </w:r>
            <w:r w:rsidR="00CD6934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If yes, please </w:t>
            </w:r>
            <w:r w:rsidR="00E80831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provide</w:t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the following</w:t>
            </w:r>
            <w:r w:rsidR="00E80831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information</w:t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:</w:t>
            </w:r>
            <w:r w:rsidR="00CD6934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  <w:p w:rsidR="005B5F18" w:rsidRPr="00E805D6" w:rsidRDefault="00FC2D3F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W</w:t>
            </w:r>
            <w:r w:rsidR="005B5F1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hat agency? </w:t>
            </w:r>
          </w:p>
          <w:p w:rsidR="005B5F18" w:rsidRPr="00E805D6" w:rsidRDefault="005B5F18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Have you received funding?</w:t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Yes | No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If yes, dollar amount? </w:t>
            </w:r>
          </w:p>
        </w:tc>
      </w:tr>
      <w:tr w:rsidR="005B5F18" w:rsidTr="00F068F3">
        <w:trPr>
          <w:trHeight w:val="864"/>
        </w:trPr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F18" w:rsidRPr="00E805D6" w:rsidRDefault="005B5F18" w:rsidP="00E805D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Method of Recruitment (check all that apply):</w:t>
            </w:r>
          </w:p>
          <w:p w:rsidR="005B5F18" w:rsidRPr="00E805D6" w:rsidRDefault="00125D05" w:rsidP="00E805D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 w:rsidR="005B5F1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bookmarkEnd w:id="12"/>
            <w:r w:rsidR="005B5F1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Flyer        </w:t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                </w:t>
            </w:r>
            <w:r w:rsidR="005B5F1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5F1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5B5F1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Classroom Announcement     </w:t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      </w:t>
            </w:r>
            <w:r w:rsidR="005B5F1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5F1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5B5F1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Letter to Subject</w:t>
            </w:r>
          </w:p>
          <w:p w:rsidR="002E24D8" w:rsidRPr="00E805D6" w:rsidRDefault="00125D05" w:rsidP="00E805D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Third Party           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Random                                   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Other         </w:t>
            </w:r>
          </w:p>
        </w:tc>
      </w:tr>
      <w:tr w:rsidR="005B5F18" w:rsidTr="00F068F3">
        <w:trPr>
          <w:trHeight w:val="3024"/>
        </w:trPr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F18" w:rsidRPr="00E805D6" w:rsidRDefault="002E24D8" w:rsidP="00E805D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Payment to Subject</w:t>
            </w:r>
            <w:r w:rsidR="00E80831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:</w:t>
            </w:r>
          </w:p>
          <w:p w:rsidR="00FC2D3F" w:rsidRPr="00E805D6" w:rsidRDefault="005B5F18" w:rsidP="00E805D6">
            <w:pPr>
              <w:autoSpaceDE w:val="0"/>
              <w:autoSpaceDN w:val="0"/>
              <w:adjustRightInd w:val="0"/>
              <w:spacing w:after="0" w:line="240" w:lineRule="auto"/>
              <w:ind w:left="43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Will the </w:t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subject be compensated for participation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?</w:t>
            </w:r>
            <w:r w:rsidR="00CD6934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Yes | No         </w:t>
            </w:r>
            <w:r w:rsidR="00CD6934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If yes, </w:t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please </w:t>
            </w:r>
            <w:r w:rsidR="00E80831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provide the following information</w:t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:</w:t>
            </w:r>
          </w:p>
          <w:p w:rsidR="00FC2D3F" w:rsidRPr="00E805D6" w:rsidRDefault="002E24D8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Amount:</w:t>
            </w:r>
            <w:r w:rsidR="005B5F1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</w:t>
            </w:r>
          </w:p>
          <w:p w:rsidR="00FC2D3F" w:rsidRPr="00E805D6" w:rsidRDefault="002E24D8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Form of </w:t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P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ayment: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bookmarkEnd w:id="13"/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Cash      </w:t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</w: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Check    </w:t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   </w: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Gift Certificate       </w: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Voucher          </w: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1099            </w: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Other</w:t>
            </w:r>
          </w:p>
          <w:p w:rsidR="00FC2D3F" w:rsidRPr="00E805D6" w:rsidRDefault="002E24D8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Will payment be prorated?</w:t>
            </w:r>
            <w:r w:rsidR="00CD6934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Yes | No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  <w:t>If yes, please explain:</w:t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  <w:p w:rsidR="005B5F18" w:rsidRPr="00E805D6" w:rsidRDefault="002E24D8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When will the subjects be paid?</w:t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   </w:t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Each Visit                       </w: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Study Completion                        </w: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="00125D05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FC2D3F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Other</w:t>
            </w:r>
          </w:p>
        </w:tc>
      </w:tr>
      <w:tr w:rsidR="002E24D8" w:rsidTr="00E805D6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4D8" w:rsidRPr="00E805D6" w:rsidRDefault="00FC2D3F" w:rsidP="00E805D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Extra Credit</w:t>
            </w:r>
            <w:r w:rsidR="00E80831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: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  <w:t>Will subjects be offered extra credit</w:t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?</w:t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Yes | No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If yes,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describe the alternative: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</w:tc>
      </w:tr>
      <w:tr w:rsidR="002E24D8" w:rsidTr="00E805D6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D3F" w:rsidRPr="00E805D6" w:rsidRDefault="00FC2D3F" w:rsidP="00E805D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Risks: Identify all potential risks/discomforts to subjects.</w:t>
            </w:r>
          </w:p>
          <w:p w:rsidR="002E24D8" w:rsidRPr="00E805D6" w:rsidRDefault="002E24D8" w:rsidP="00E805D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</w:p>
        </w:tc>
      </w:tr>
      <w:tr w:rsidR="002E24D8" w:rsidTr="00E805D6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4D8" w:rsidRPr="00E805D6" w:rsidRDefault="00FC2D3F" w:rsidP="00E805D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Benefits:</w:t>
            </w:r>
          </w:p>
          <w:p w:rsidR="002E24D8" w:rsidRPr="00E805D6" w:rsidRDefault="00FC2D3F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Are there direct benefits to participants</w:t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?</w:t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Yes | No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If yes,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please list them.</w:t>
            </w:r>
            <w:r w:rsidR="00E80831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</w:t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  <w:p w:rsidR="002E24D8" w:rsidRPr="00E805D6" w:rsidRDefault="00FC2D3F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Are there potential benefits to society</w:t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?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If yes,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please list them</w:t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?</w:t>
            </w:r>
            <w:r w:rsidR="00E80831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</w:t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</w:tc>
      </w:tr>
      <w:tr w:rsidR="002E24D8" w:rsidTr="00E805D6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4D8" w:rsidRPr="00E805D6" w:rsidRDefault="00A31CF2" w:rsidP="00E805D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Study Procedures:</w:t>
            </w:r>
          </w:p>
          <w:p w:rsidR="00A31CF2" w:rsidRPr="00E805D6" w:rsidRDefault="00A31CF2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What will be the duration of the subjects’ participation</w:t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? </w:t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  <w:p w:rsidR="002E24D8" w:rsidRPr="00E805D6" w:rsidRDefault="00A31CF2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Will the subjects be followed after their participation ends?</w:t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Yes | No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If yes,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please describe</w:t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? </w:t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lastRenderedPageBreak/>
              <w:br/>
            </w:r>
          </w:p>
          <w:p w:rsidR="002E24D8" w:rsidRPr="00E805D6" w:rsidRDefault="00A31CF2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Describe the number, duration and nature of visits/encounters?</w:t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  <w:p w:rsidR="00A31CF2" w:rsidRPr="00E805D6" w:rsidRDefault="00A31CF2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Which of the following describe the study?  </w:t>
            </w:r>
            <w:r w:rsidR="00CE0A7F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0A7F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="00CE0A7F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="00CE0A7F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08509B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Therapeutic               </w:t>
            </w:r>
            <w:r w:rsidR="00CE0A7F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0A7F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instrText xml:space="preserve"> FORMCHECKBOX </w:instrText>
            </w:r>
            <w:r w:rsidR="00CE0A7F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r>
            <w:r w:rsidR="00CE0A7F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fldChar w:fldCharType="end"/>
            </w:r>
            <w:r w:rsidR="0008509B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Non-therapeutic</w:t>
            </w:r>
          </w:p>
          <w:p w:rsidR="0008509B" w:rsidRPr="00E805D6" w:rsidRDefault="0008509B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List all procedures that will be performed to generate data for the research.</w:t>
            </w:r>
          </w:p>
          <w:p w:rsidR="0008509B" w:rsidRPr="00E805D6" w:rsidRDefault="00E805D6" w:rsidP="00E805D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  <w:p w:rsidR="0008509B" w:rsidRPr="00E805D6" w:rsidRDefault="0008509B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List all procedures/questionnaires done solely for the purpose of the research study.</w:t>
            </w:r>
          </w:p>
          <w:p w:rsidR="0008509B" w:rsidRPr="00E805D6" w:rsidRDefault="00E805D6" w:rsidP="00E805D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  <w:p w:rsidR="0008509B" w:rsidRPr="00E805D6" w:rsidRDefault="0008509B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List all procedures/questionnaires participants already do regardless of research.</w:t>
            </w:r>
          </w:p>
          <w:p w:rsidR="0008509B" w:rsidRPr="00E805D6" w:rsidRDefault="00E805D6" w:rsidP="00E805D6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</w:tc>
      </w:tr>
      <w:tr w:rsidR="002E24D8" w:rsidTr="00E805D6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4D8" w:rsidRPr="00E805D6" w:rsidRDefault="00511639" w:rsidP="00E805D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lastRenderedPageBreak/>
              <w:t>Informed Consent</w:t>
            </w:r>
            <w:r w:rsidR="00E80831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: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  <w:t>Are you requesting Waiver or Alteration of Informed Consent?</w:t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Yes | No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  <w:t>If yes, please provide the following information:</w:t>
            </w:r>
          </w:p>
          <w:p w:rsidR="002E24D8" w:rsidRPr="00E805D6" w:rsidRDefault="00511639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Fill out and attach the waiver of informed consent.</w:t>
            </w:r>
          </w:p>
          <w:p w:rsidR="002E24D8" w:rsidRPr="00E805D6" w:rsidRDefault="00511639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Briefly describe your process to obtain consent: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</w:tc>
      </w:tr>
      <w:tr w:rsidR="002E24D8" w:rsidTr="00E805D6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4D8" w:rsidRPr="00E805D6" w:rsidRDefault="00E80831" w:rsidP="00E805D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Confidentiality: </w:t>
            </w:r>
          </w:p>
          <w:p w:rsidR="002E24D8" w:rsidRPr="00E805D6" w:rsidRDefault="00E80831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Are the subjects’ social security numbers, BYUH ID numbers or any identifiers (other than study numbers and initials) being sent off site</w:t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?</w:t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Yes | No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If yes,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describe and explain reasons.</w:t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  <w:p w:rsidR="002E24D8" w:rsidRPr="00E805D6" w:rsidRDefault="00E80831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Will any entity other than the investigative staff have access to medical, health or </w:t>
            </w:r>
            <w:r w:rsidR="00905EB3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psychological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information about the subject</w:t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?</w:t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Yes | No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If yes,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please indicate who</w:t>
            </w:r>
            <w:r w:rsidR="002E24D8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?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  <w:p w:rsidR="00E80831" w:rsidRPr="00E805D6" w:rsidRDefault="00E80831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Briefly describe provisions made to maintain confidentiality of data, including who will have access to raw data, what will be done with the tapes, etc.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  <w:p w:rsidR="00E80831" w:rsidRPr="00E805D6" w:rsidRDefault="00E80831" w:rsidP="00E805D6">
            <w:pPr>
              <w:pStyle w:val="ListParagraph"/>
              <w:numPr>
                <w:ilvl w:val="1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792"/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</w:pP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>Will the raw data be made available to anyone other the PI and immediate study personnel?</w:t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t xml:space="preserve">  Yes | No         </w:t>
            </w:r>
            <w:r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  <w:t>If yes, describe the procedure for sharing data.  Include with whom it will be shared, how and why.</w:t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  <w:r w:rsidR="00E805D6" w:rsidRPr="00E805D6">
              <w:rPr>
                <w:rFonts w:ascii="TimesNewRomanPSMT" w:hAnsi="TimesNewRomanPSMT" w:cs="TimesNewRomanPSMT"/>
                <w:color w:val="000000"/>
                <w:sz w:val="23"/>
                <w:szCs w:val="23"/>
              </w:rPr>
              <w:br/>
            </w:r>
          </w:p>
        </w:tc>
      </w:tr>
    </w:tbl>
    <w:p w:rsidR="00256013" w:rsidRDefault="00256013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p w:rsidR="00905EB3" w:rsidRDefault="00726F92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  <w:r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  <w:t>Part C</w:t>
      </w:r>
      <w:r w:rsidR="00905EB3"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  <w:t>:</w:t>
      </w:r>
    </w:p>
    <w:p w:rsidR="00E805D6" w:rsidRDefault="00E805D6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0"/>
          <w:szCs w:val="30"/>
        </w:rPr>
      </w:pPr>
    </w:p>
    <w:p w:rsidR="00905EB3" w:rsidRDefault="00726F92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The attached investigation involves the use of human subjects. I understand the university’s policy concerning </w:t>
      </w:r>
      <w:r w:rsidR="00E80831">
        <w:rPr>
          <w:rFonts w:ascii="TimesNewRomanPSMT" w:hAnsi="TimesNewRomanPSMT" w:cs="TimesNewRomanPSMT"/>
          <w:color w:val="000000"/>
          <w:sz w:val="23"/>
          <w:szCs w:val="23"/>
        </w:rPr>
        <w:t>r</w:t>
      </w:r>
      <w:r>
        <w:rPr>
          <w:rFonts w:ascii="TimesNewRomanPSMT" w:hAnsi="TimesNewRomanPSMT" w:cs="TimesNewRomanPSMT"/>
          <w:color w:val="000000"/>
          <w:sz w:val="23"/>
          <w:szCs w:val="23"/>
        </w:rPr>
        <w:t>esearch</w:t>
      </w:r>
      <w:r w:rsidR="00E80831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involving human subjects and I agree:</w:t>
      </w:r>
    </w:p>
    <w:p w:rsidR="006D6034" w:rsidRDefault="006D6034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726F92" w:rsidRDefault="00726F92" w:rsidP="00F05E75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 w:rsidRPr="00F05E75">
        <w:rPr>
          <w:rFonts w:ascii="TimesNewRomanPSMT" w:hAnsi="TimesNewRomanPSMT" w:cs="TimesNewRomanPSMT"/>
          <w:color w:val="000000"/>
          <w:sz w:val="23"/>
          <w:szCs w:val="23"/>
        </w:rPr>
        <w:t>To obtain voluntary and informed consent of subjects who are to participate in this project.</w:t>
      </w:r>
    </w:p>
    <w:p w:rsidR="006D6034" w:rsidRPr="00F05E75" w:rsidRDefault="006D6034" w:rsidP="006D6034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F05E75" w:rsidRDefault="00726F92" w:rsidP="00726F9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 w:rsidRPr="00F05E75">
        <w:rPr>
          <w:rFonts w:ascii="TimesNewRomanPSMT" w:hAnsi="TimesNewRomanPSMT" w:cs="TimesNewRomanPSMT"/>
          <w:color w:val="000000"/>
          <w:sz w:val="23"/>
          <w:szCs w:val="23"/>
        </w:rPr>
        <w:t>To report to the IRB any unanticipated effects on subjects which become apparent during the course of, or as a</w:t>
      </w:r>
      <w:r w:rsidR="00F05E75" w:rsidRPr="00F05E75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 w:rsidRPr="00F05E75">
        <w:rPr>
          <w:rFonts w:ascii="TimesNewRomanPSMT" w:hAnsi="TimesNewRomanPSMT" w:cs="TimesNewRomanPSMT"/>
          <w:color w:val="000000"/>
          <w:sz w:val="23"/>
          <w:szCs w:val="23"/>
        </w:rPr>
        <w:t>result of, the experimentation and the action taken.</w:t>
      </w:r>
    </w:p>
    <w:p w:rsidR="006D6034" w:rsidRDefault="006D6034" w:rsidP="006D6034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F05E75" w:rsidRDefault="00726F92" w:rsidP="00726F9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 w:rsidRPr="00F05E75">
        <w:rPr>
          <w:rFonts w:ascii="TimesNewRomanPSMT" w:hAnsi="TimesNewRomanPSMT" w:cs="TimesNewRomanPSMT"/>
          <w:color w:val="000000"/>
          <w:sz w:val="23"/>
          <w:szCs w:val="23"/>
        </w:rPr>
        <w:t>To cooperate with members of the committee charged with continuing review of this subject</w:t>
      </w:r>
    </w:p>
    <w:p w:rsidR="006D6034" w:rsidRDefault="006D6034" w:rsidP="006D6034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F05E75" w:rsidRDefault="00726F92" w:rsidP="00726F9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 w:rsidRPr="00F05E75">
        <w:rPr>
          <w:rFonts w:ascii="TimesNewRomanPSMT" w:hAnsi="TimesNewRomanPSMT" w:cs="TimesNewRomanPSMT"/>
          <w:color w:val="000000"/>
          <w:sz w:val="23"/>
          <w:szCs w:val="23"/>
        </w:rPr>
        <w:t xml:space="preserve">To obtain prior approval from the committee before amending or altering the scope of the project or </w:t>
      </w:r>
      <w:r w:rsidR="00F05E75" w:rsidRPr="00F05E75">
        <w:rPr>
          <w:rFonts w:ascii="TimesNewRomanPSMT" w:hAnsi="TimesNewRomanPSMT" w:cs="TimesNewRomanPSMT"/>
          <w:color w:val="000000"/>
          <w:sz w:val="23"/>
          <w:szCs w:val="23"/>
        </w:rPr>
        <w:t>i</w:t>
      </w:r>
      <w:r w:rsidRPr="00F05E75">
        <w:rPr>
          <w:rFonts w:ascii="TimesNewRomanPSMT" w:hAnsi="TimesNewRomanPSMT" w:cs="TimesNewRomanPSMT"/>
          <w:color w:val="000000"/>
          <w:sz w:val="23"/>
          <w:szCs w:val="23"/>
        </w:rPr>
        <w:t>mplementing</w:t>
      </w:r>
      <w:r w:rsidR="00F05E75" w:rsidRPr="00F05E75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 w:rsidRPr="00F05E75">
        <w:rPr>
          <w:rFonts w:ascii="TimesNewRomanPSMT" w:hAnsi="TimesNewRomanPSMT" w:cs="TimesNewRomanPSMT"/>
          <w:color w:val="000000"/>
          <w:sz w:val="23"/>
          <w:szCs w:val="23"/>
        </w:rPr>
        <w:t>changes in the approved consent document.</w:t>
      </w:r>
      <w:r w:rsidR="00F05E75" w:rsidRPr="00F05E75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</w:p>
    <w:p w:rsidR="006D6034" w:rsidRDefault="006D6034" w:rsidP="006D6034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F05E75" w:rsidRDefault="00726F92" w:rsidP="00726F9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 w:rsidRPr="00F05E75">
        <w:rPr>
          <w:rFonts w:ascii="TimesNewRomanPSMT" w:hAnsi="TimesNewRomanPSMT" w:cs="TimesNewRomanPSMT"/>
          <w:color w:val="000000"/>
          <w:sz w:val="23"/>
          <w:szCs w:val="23"/>
        </w:rPr>
        <w:t>To maintain the documentation of consent forms and progress reports as required by institutional policy.</w:t>
      </w:r>
    </w:p>
    <w:p w:rsidR="006D6034" w:rsidRDefault="006D6034" w:rsidP="006D6034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F05E75" w:rsidRPr="00E805D6" w:rsidRDefault="00726F92" w:rsidP="00E805D6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 w:rsidRPr="00F05E75">
        <w:rPr>
          <w:rFonts w:ascii="TimesNewRomanPSMT" w:hAnsi="TimesNewRomanPSMT" w:cs="TimesNewRomanPSMT"/>
          <w:color w:val="000000"/>
          <w:sz w:val="23"/>
          <w:szCs w:val="23"/>
        </w:rPr>
        <w:t>To safeguard the confidentiality of research subjects and the data collected when the approved level of research</w:t>
      </w:r>
      <w:r w:rsidR="00F05E75" w:rsidRPr="00F05E75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 w:rsidRPr="00F05E75">
        <w:rPr>
          <w:rFonts w:ascii="TimesNewRomanPSMT" w:hAnsi="TimesNewRomanPSMT" w:cs="TimesNewRomanPSMT"/>
          <w:color w:val="000000"/>
          <w:sz w:val="23"/>
          <w:szCs w:val="23"/>
        </w:rPr>
        <w:t>requires it.</w:t>
      </w:r>
    </w:p>
    <w:p w:rsidR="00F05E75" w:rsidRPr="00F05E75" w:rsidRDefault="00F05E75" w:rsidP="00F05E75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6D6034" w:rsidRDefault="006D6034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726F92" w:rsidRDefault="00726F92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Signature of the Principal Investigator: _____</w:t>
      </w:r>
      <w:r w:rsidR="00F05E75">
        <w:rPr>
          <w:rFonts w:ascii="TimesNewRomanPSMT" w:hAnsi="TimesNewRomanPSMT" w:cs="TimesNewRomanPSMT"/>
          <w:color w:val="000000"/>
          <w:sz w:val="23"/>
          <w:szCs w:val="23"/>
        </w:rPr>
        <w:t xml:space="preserve">___________________________ </w:t>
      </w:r>
      <w:r w:rsidR="00F05E75">
        <w:rPr>
          <w:rFonts w:ascii="TimesNewRomanPSMT" w:hAnsi="TimesNewRomanPSMT" w:cs="TimesNewRomanPSMT"/>
          <w:color w:val="000000"/>
          <w:sz w:val="23"/>
          <w:szCs w:val="23"/>
        </w:rPr>
        <w:tab/>
        <w:t>Date</w:t>
      </w:r>
      <w:r>
        <w:rPr>
          <w:rFonts w:ascii="TimesNewRomanPSMT" w:hAnsi="TimesNewRomanPSMT" w:cs="TimesNewRomanPSMT"/>
          <w:color w:val="000000"/>
          <w:sz w:val="23"/>
          <w:szCs w:val="23"/>
        </w:rPr>
        <w:t>:</w:t>
      </w:r>
      <w:r w:rsidR="00F05E75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__________________</w:t>
      </w:r>
    </w:p>
    <w:p w:rsidR="00F05E75" w:rsidRDefault="00F05E75" w:rsidP="00726F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6D6034" w:rsidRDefault="006D6034" w:rsidP="00726F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6D6034" w:rsidRDefault="006D6034" w:rsidP="00726F9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6D6034" w:rsidRDefault="006D6034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A201FD" w:rsidRDefault="00A201FD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726F92" w:rsidRDefault="00726F92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Faculty Sponsor Signature </w:t>
      </w:r>
      <w:r w:rsidR="006D6034">
        <w:rPr>
          <w:rFonts w:ascii="TimesNewRomanPSMT" w:hAnsi="TimesNewRomanPSMT" w:cs="TimesNewRomanPSMT"/>
          <w:color w:val="000000"/>
          <w:sz w:val="23"/>
          <w:szCs w:val="23"/>
        </w:rPr>
        <w:t>(</w:t>
      </w:r>
      <w:r>
        <w:rPr>
          <w:rFonts w:ascii="TimesNewRomanPSMT" w:hAnsi="TimesNewRomanPSMT" w:cs="TimesNewRomanPSMT"/>
          <w:color w:val="000000"/>
          <w:sz w:val="23"/>
          <w:szCs w:val="23"/>
        </w:rPr>
        <w:t>Necess</w:t>
      </w:r>
      <w:r w:rsidR="00F05E75">
        <w:rPr>
          <w:rFonts w:ascii="TimesNewRomanPSMT" w:hAnsi="TimesNewRomanPSMT" w:cs="TimesNewRomanPSMT"/>
          <w:color w:val="000000"/>
          <w:sz w:val="23"/>
          <w:szCs w:val="23"/>
        </w:rPr>
        <w:t>ary for All Student Submissions</w:t>
      </w:r>
      <w:r w:rsidR="006D6034">
        <w:rPr>
          <w:rFonts w:ascii="TimesNewRomanPSMT" w:hAnsi="TimesNewRomanPSMT" w:cs="TimesNewRomanPSMT"/>
          <w:color w:val="000000"/>
          <w:sz w:val="23"/>
          <w:szCs w:val="23"/>
        </w:rPr>
        <w:t>)</w:t>
      </w:r>
    </w:p>
    <w:p w:rsidR="006D6034" w:rsidRDefault="006D6034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6D6034" w:rsidRDefault="006D6034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726F92" w:rsidRDefault="00726F92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“I have read and reviewed this proposal and certify that it is ready for review by the IRB Board. I have worked with</w:t>
      </w:r>
      <w:r w:rsidR="00F05E75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the student to prepare this research protocol. I agree to mentor the student during the research project.”</w:t>
      </w:r>
    </w:p>
    <w:p w:rsidR="00F05E75" w:rsidRDefault="00F05E75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6D6034" w:rsidRDefault="006D6034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Signature of </w:t>
      </w:r>
      <w:r w:rsidR="00726F92">
        <w:rPr>
          <w:rFonts w:ascii="TimesNewRomanPSMT" w:hAnsi="TimesNewRomanPSMT" w:cs="TimesNewRomanPSMT"/>
          <w:color w:val="000000"/>
          <w:sz w:val="23"/>
          <w:szCs w:val="23"/>
        </w:rPr>
        <w:t xml:space="preserve">Faculty </w:t>
      </w:r>
      <w:proofErr w:type="gramStart"/>
      <w:r w:rsidR="00726F92">
        <w:rPr>
          <w:rFonts w:ascii="TimesNewRomanPSMT" w:hAnsi="TimesNewRomanPSMT" w:cs="TimesNewRomanPSMT"/>
          <w:color w:val="000000"/>
          <w:sz w:val="23"/>
          <w:szCs w:val="23"/>
        </w:rPr>
        <w:t>Sponsor</w:t>
      </w:r>
      <w:r>
        <w:rPr>
          <w:rFonts w:ascii="TimesNewRomanPSMT" w:hAnsi="TimesNewRomanPSMT" w:cs="TimesNewRomanPSMT"/>
          <w:color w:val="000000"/>
          <w:sz w:val="23"/>
          <w:szCs w:val="23"/>
        </w:rPr>
        <w:t>:_</w:t>
      </w:r>
      <w:proofErr w:type="gramEnd"/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_____________________________________  </w:t>
      </w:r>
      <w:r>
        <w:rPr>
          <w:rFonts w:ascii="TimesNewRomanPSMT" w:hAnsi="TimesNewRomanPSMT" w:cs="TimesNewRomanPSMT"/>
          <w:color w:val="000000"/>
          <w:sz w:val="23"/>
          <w:szCs w:val="23"/>
        </w:rPr>
        <w:tab/>
        <w:t>Date: __________________</w:t>
      </w:r>
    </w:p>
    <w:p w:rsidR="006D6034" w:rsidRDefault="006D6034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726F92" w:rsidRDefault="00726F92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Thesis/Dissertation – Date of Approval by the Proposal Review Committee: _____________________________</w:t>
      </w:r>
      <w:r w:rsidR="006D6034">
        <w:rPr>
          <w:rFonts w:ascii="TimesNewRomanPSMT" w:hAnsi="TimesNewRomanPSMT" w:cs="TimesNewRomanPSMT"/>
          <w:color w:val="000000"/>
          <w:sz w:val="23"/>
          <w:szCs w:val="23"/>
        </w:rPr>
        <w:t>_</w:t>
      </w:r>
    </w:p>
    <w:p w:rsidR="00F05E75" w:rsidRDefault="00F05E75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F05E75" w:rsidRDefault="00F05E75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F05E75" w:rsidRDefault="00F05E75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05EB3" w:rsidRDefault="00905EB3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640D9" w:rsidRDefault="008640D9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726F92" w:rsidRDefault="00726F92" w:rsidP="0072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Part D</w:t>
      </w:r>
      <w:r w:rsidR="00905EB3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: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 Synopsis of the Proposal</w:t>
      </w:r>
    </w:p>
    <w:p w:rsidR="00F05E75" w:rsidRDefault="00F05E75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F05E75" w:rsidRDefault="00726F92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Part D, 1-9, should only be </w:t>
      </w: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 xml:space="preserve">5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pages or less (not including instruments, consent forms, etc.). Please use </w:t>
      </w: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 xml:space="preserve">12pt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font, </w:t>
      </w: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page</w:t>
      </w:r>
      <w:r w:rsidR="00F05E75"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 xml:space="preserve">numbers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and the </w:t>
      </w: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 xml:space="preserve">headings </w:t>
      </w:r>
      <w:r>
        <w:rPr>
          <w:rFonts w:ascii="TimesNewRomanPSMT" w:hAnsi="TimesNewRomanPSMT" w:cs="TimesNewRomanPSMT"/>
          <w:color w:val="000000"/>
          <w:sz w:val="23"/>
          <w:szCs w:val="23"/>
        </w:rPr>
        <w:t>noted below.</w:t>
      </w:r>
    </w:p>
    <w:p w:rsidR="00905EB3" w:rsidRDefault="00905EB3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F05E75" w:rsidRDefault="00726F92" w:rsidP="00865F3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 w:rsidRPr="00F05E75"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Specific Aims</w:t>
      </w:r>
    </w:p>
    <w:p w:rsidR="00726F92" w:rsidRPr="00F05E75" w:rsidRDefault="00726F92" w:rsidP="00865F3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 w:rsidRPr="00F05E75"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Hypothesis</w:t>
      </w:r>
    </w:p>
    <w:p w:rsidR="00726F92" w:rsidRPr="00F05E75" w:rsidRDefault="00726F92" w:rsidP="00865F3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 w:rsidRPr="00F05E75"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Background and Significance</w:t>
      </w:r>
    </w:p>
    <w:p w:rsidR="00726F92" w:rsidRPr="00F05E75" w:rsidRDefault="00726F92" w:rsidP="00865F3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 w:rsidRPr="00F05E75"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Description of Subjects</w:t>
      </w:r>
    </w:p>
    <w:p w:rsidR="00726F92" w:rsidRPr="00F05E75" w:rsidRDefault="00726F92" w:rsidP="00865F3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 w:rsidRPr="00F05E75"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Confidentiality</w:t>
      </w:r>
    </w:p>
    <w:p w:rsidR="00726F92" w:rsidRPr="00F05E75" w:rsidRDefault="00726F92" w:rsidP="00865F3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 w:rsidRPr="00F05E75"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Method or Procedures</w:t>
      </w:r>
    </w:p>
    <w:p w:rsidR="00726F92" w:rsidRPr="00F05E75" w:rsidRDefault="00726F92" w:rsidP="00865F3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 w:rsidRPr="00F05E75"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Data Analysis</w:t>
      </w:r>
    </w:p>
    <w:p w:rsidR="00726F92" w:rsidRPr="00F05E75" w:rsidRDefault="00726F92" w:rsidP="00865F3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 w:rsidRPr="00F05E75"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Risks</w:t>
      </w:r>
    </w:p>
    <w:p w:rsidR="00726F92" w:rsidRPr="00F05E75" w:rsidRDefault="00726F92" w:rsidP="00865F3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 w:rsidRPr="00F05E75"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Benefits</w:t>
      </w:r>
    </w:p>
    <w:p w:rsidR="00726F92" w:rsidRPr="00F05E75" w:rsidRDefault="00726F92" w:rsidP="00865F3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 w:rsidRPr="00F05E75"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Compensation</w:t>
      </w:r>
    </w:p>
    <w:p w:rsidR="00726F92" w:rsidRPr="00F05E75" w:rsidRDefault="00726F92" w:rsidP="00865F3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 w:rsidRPr="00F05E75"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References</w:t>
      </w:r>
    </w:p>
    <w:p w:rsidR="00726F92" w:rsidRDefault="00726F92" w:rsidP="00865F3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 w:rsidRPr="00F05E75"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Qualifications</w:t>
      </w:r>
    </w:p>
    <w:p w:rsidR="00F05E75" w:rsidRPr="00F05E75" w:rsidRDefault="00F05E75" w:rsidP="00F05E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</w:p>
    <w:p w:rsidR="00726F92" w:rsidRDefault="00726F92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Include the following information as necessary in the appropriate appendix.</w:t>
      </w:r>
    </w:p>
    <w:p w:rsidR="00865F31" w:rsidRDefault="00865F31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726F92" w:rsidRDefault="00726F92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 xml:space="preserve">Appendix E </w:t>
      </w:r>
      <w:r w:rsidR="00F05E75">
        <w:rPr>
          <w:rFonts w:ascii="TimesNewRomanPSMT" w:hAnsi="TimesNewRomanPSMT" w:cs="TimesNewRomanPSMT"/>
          <w:color w:val="000000"/>
          <w:sz w:val="23"/>
          <w:szCs w:val="23"/>
        </w:rPr>
        <w:t>–</w:t>
      </w:r>
      <w:r w:rsidR="00F05E75">
        <w:rPr>
          <w:rFonts w:ascii="TimesNewRomanPSMT" w:hAnsi="TimesNewRomanPSMT" w:cs="TimesNewRomanPSMT"/>
          <w:color w:val="000000"/>
          <w:sz w:val="23"/>
          <w:szCs w:val="23"/>
        </w:rPr>
        <w:tab/>
      </w:r>
      <w:r>
        <w:rPr>
          <w:rFonts w:ascii="TimesNewRomanPSMT" w:hAnsi="TimesNewRomanPSMT" w:cs="TimesNewRomanPSMT"/>
          <w:color w:val="000000"/>
          <w:sz w:val="23"/>
          <w:szCs w:val="23"/>
        </w:rPr>
        <w:t>Consent Document or Request for a Waiver and/or Alteration of Informed Consent</w:t>
      </w:r>
      <w:r w:rsidR="00C81C6C">
        <w:rPr>
          <w:rFonts w:ascii="TimesNewRomanPSMT" w:hAnsi="TimesNewRomanPSMT" w:cs="TimesNewRomanPSMT"/>
          <w:color w:val="000000"/>
          <w:sz w:val="23"/>
          <w:szCs w:val="23"/>
        </w:rPr>
        <w:t xml:space="preserve">, Recruitment materials (Flyers, Announcements, Letters, </w:t>
      </w:r>
      <w:r w:rsidR="0014028C">
        <w:rPr>
          <w:rFonts w:ascii="TimesNewRomanPSMT" w:hAnsi="TimesNewRomanPSMT" w:cs="TimesNewRomanPSMT"/>
          <w:color w:val="000000"/>
          <w:sz w:val="23"/>
          <w:szCs w:val="23"/>
        </w:rPr>
        <w:t>etc.</w:t>
      </w:r>
      <w:r w:rsidR="00C81C6C">
        <w:rPr>
          <w:rFonts w:ascii="TimesNewRomanPSMT" w:hAnsi="TimesNewRomanPSMT" w:cs="TimesNewRomanPSMT"/>
          <w:color w:val="000000"/>
          <w:sz w:val="23"/>
          <w:szCs w:val="23"/>
        </w:rPr>
        <w:t xml:space="preserve">) </w:t>
      </w:r>
    </w:p>
    <w:p w:rsidR="00865F31" w:rsidRDefault="00865F31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726F92" w:rsidRDefault="00726F92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 xml:space="preserve">Appendix F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– </w:t>
      </w:r>
      <w:r w:rsidR="00F05E75">
        <w:rPr>
          <w:rFonts w:ascii="TimesNewRomanPSMT" w:hAnsi="TimesNewRomanPSMT" w:cs="TimesNewRomanPSMT"/>
          <w:color w:val="000000"/>
          <w:sz w:val="23"/>
          <w:szCs w:val="23"/>
        </w:rPr>
        <w:tab/>
      </w:r>
      <w:r>
        <w:rPr>
          <w:rFonts w:ascii="TimesNewRomanPSMT" w:hAnsi="TimesNewRomanPSMT" w:cs="TimesNewRomanPSMT"/>
          <w:color w:val="000000"/>
          <w:sz w:val="23"/>
          <w:szCs w:val="23"/>
        </w:rPr>
        <w:t>Questionnaires, Surveys, Instr</w:t>
      </w:r>
      <w:r w:rsidR="00F05E75">
        <w:rPr>
          <w:rFonts w:ascii="TimesNewRomanPSMT" w:hAnsi="TimesNewRomanPSMT" w:cs="TimesNewRomanPSMT"/>
          <w:color w:val="000000"/>
          <w:sz w:val="23"/>
          <w:szCs w:val="23"/>
        </w:rPr>
        <w:t xml:space="preserve">uments, Interview question, </w:t>
      </w:r>
      <w:r w:rsidR="0014028C">
        <w:rPr>
          <w:rFonts w:ascii="TimesNewRomanPSMT" w:hAnsi="TimesNewRomanPSMT" w:cs="TimesNewRomanPSMT"/>
          <w:color w:val="000000"/>
          <w:sz w:val="23"/>
          <w:szCs w:val="23"/>
        </w:rPr>
        <w:t>etc.</w:t>
      </w:r>
    </w:p>
    <w:p w:rsidR="00865F31" w:rsidRDefault="00865F31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726F92" w:rsidRDefault="00726F92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 xml:space="preserve">Appendix G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– </w:t>
      </w:r>
      <w:r w:rsidR="00F05E75">
        <w:rPr>
          <w:rFonts w:ascii="TimesNewRomanPSMT" w:hAnsi="TimesNewRomanPSMT" w:cs="TimesNewRomanPSMT"/>
          <w:color w:val="000000"/>
          <w:sz w:val="23"/>
          <w:szCs w:val="23"/>
        </w:rPr>
        <w:tab/>
      </w:r>
      <w:r>
        <w:rPr>
          <w:rFonts w:ascii="TimesNewRomanPSMT" w:hAnsi="TimesNewRomanPSMT" w:cs="TimesNewRomanPSMT"/>
          <w:color w:val="000000"/>
          <w:sz w:val="23"/>
          <w:szCs w:val="23"/>
        </w:rPr>
        <w:t>Tutorial Certificate</w:t>
      </w:r>
    </w:p>
    <w:p w:rsidR="00865F31" w:rsidRDefault="00865F31" w:rsidP="0072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726F92" w:rsidRDefault="00726F92" w:rsidP="00F05E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 xml:space="preserve">Appendix H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– </w:t>
      </w:r>
      <w:r w:rsidR="00F05E75">
        <w:rPr>
          <w:rFonts w:ascii="TimesNewRomanPSMT" w:hAnsi="TimesNewRomanPSMT" w:cs="TimesNewRomanPSMT"/>
          <w:color w:val="000000"/>
          <w:sz w:val="23"/>
          <w:szCs w:val="23"/>
        </w:rPr>
        <w:tab/>
      </w:r>
      <w:r>
        <w:rPr>
          <w:rFonts w:ascii="TimesNewRomanPSMT" w:hAnsi="TimesNewRomanPSMT" w:cs="TimesNewRomanPSMT"/>
          <w:color w:val="000000"/>
          <w:sz w:val="23"/>
          <w:szCs w:val="23"/>
        </w:rPr>
        <w:t>All other supporting documents such as letters of support from other institutions or universities, grant</w:t>
      </w:r>
    </w:p>
    <w:p w:rsidR="001B4A2D" w:rsidRDefault="00726F92" w:rsidP="00F05E75">
      <w:pPr>
        <w:ind w:left="1440"/>
      </w:pPr>
      <w:r>
        <w:rPr>
          <w:rFonts w:ascii="TimesNewRomanPSMT" w:hAnsi="TimesNewRomanPSMT" w:cs="TimesNewRomanPSMT"/>
          <w:color w:val="000000"/>
          <w:sz w:val="23"/>
          <w:szCs w:val="23"/>
        </w:rPr>
        <w:t>Applications, vitae, etc</w:t>
      </w:r>
    </w:p>
    <w:sectPr w:rsidR="001B4A2D" w:rsidSect="00F103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A1A27"/>
    <w:multiLevelType w:val="hybridMultilevel"/>
    <w:tmpl w:val="0B645D3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AF7D52"/>
    <w:multiLevelType w:val="hybridMultilevel"/>
    <w:tmpl w:val="0B6A2B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D10EBA"/>
    <w:multiLevelType w:val="hybridMultilevel"/>
    <w:tmpl w:val="74929036"/>
    <w:lvl w:ilvl="0" w:tplc="10A4A64E">
      <w:start w:val="1"/>
      <w:numFmt w:val="decimal"/>
      <w:lvlText w:val="%1."/>
      <w:lvlJc w:val="left"/>
      <w:pPr>
        <w:ind w:left="360" w:hanging="360"/>
      </w:pPr>
      <w:rPr>
        <w:sz w:val="23"/>
        <w:szCs w:val="23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5368BE"/>
    <w:multiLevelType w:val="hybridMultilevel"/>
    <w:tmpl w:val="590C89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B34A9E"/>
    <w:multiLevelType w:val="hybridMultilevel"/>
    <w:tmpl w:val="BB30ABA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7053FE"/>
    <w:multiLevelType w:val="hybridMultilevel"/>
    <w:tmpl w:val="8F423E2C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B7A4EC6"/>
    <w:multiLevelType w:val="hybridMultilevel"/>
    <w:tmpl w:val="9022E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71799"/>
    <w:multiLevelType w:val="hybridMultilevel"/>
    <w:tmpl w:val="2398D4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423E8D"/>
    <w:multiLevelType w:val="hybridMultilevel"/>
    <w:tmpl w:val="F02091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0431E4"/>
    <w:multiLevelType w:val="hybridMultilevel"/>
    <w:tmpl w:val="7C50A5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AD5585"/>
    <w:multiLevelType w:val="hybridMultilevel"/>
    <w:tmpl w:val="B6AA4C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31716A"/>
    <w:multiLevelType w:val="hybridMultilevel"/>
    <w:tmpl w:val="A1B07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40C8C"/>
    <w:multiLevelType w:val="hybridMultilevel"/>
    <w:tmpl w:val="1FB6D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A0A33"/>
    <w:multiLevelType w:val="hybridMultilevel"/>
    <w:tmpl w:val="B05684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C935F4"/>
    <w:multiLevelType w:val="hybridMultilevel"/>
    <w:tmpl w:val="9FDE98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D35ED2"/>
    <w:multiLevelType w:val="hybridMultilevel"/>
    <w:tmpl w:val="87868E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945909"/>
    <w:multiLevelType w:val="hybridMultilevel"/>
    <w:tmpl w:val="EB32929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E11EC"/>
    <w:multiLevelType w:val="hybridMultilevel"/>
    <w:tmpl w:val="7758F5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021187"/>
    <w:multiLevelType w:val="hybridMultilevel"/>
    <w:tmpl w:val="2A5683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6175B"/>
    <w:multiLevelType w:val="hybridMultilevel"/>
    <w:tmpl w:val="71E61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A276C"/>
    <w:multiLevelType w:val="hybridMultilevel"/>
    <w:tmpl w:val="0B72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A18486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A72D7"/>
    <w:multiLevelType w:val="hybridMultilevel"/>
    <w:tmpl w:val="CFEE8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04A36"/>
    <w:multiLevelType w:val="hybridMultilevel"/>
    <w:tmpl w:val="5C5A7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41686"/>
    <w:multiLevelType w:val="hybridMultilevel"/>
    <w:tmpl w:val="95F2EC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7238A6"/>
    <w:multiLevelType w:val="hybridMultilevel"/>
    <w:tmpl w:val="092C5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0F22FA"/>
    <w:multiLevelType w:val="hybridMultilevel"/>
    <w:tmpl w:val="02165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90CA1"/>
    <w:multiLevelType w:val="hybridMultilevel"/>
    <w:tmpl w:val="C73CE3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F3697A"/>
    <w:multiLevelType w:val="hybridMultilevel"/>
    <w:tmpl w:val="7E2E5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D27"/>
    <w:multiLevelType w:val="hybridMultilevel"/>
    <w:tmpl w:val="19FAE100"/>
    <w:lvl w:ilvl="0" w:tplc="5E8C8392">
      <w:start w:val="1"/>
      <w:numFmt w:val="decimal"/>
      <w:lvlText w:val="%1."/>
      <w:lvlJc w:val="left"/>
      <w:pPr>
        <w:ind w:left="360" w:hanging="360"/>
      </w:pPr>
      <w:rPr>
        <w:rFonts w:ascii="TimesNewRomanPS-BoldMT" w:hAnsi="TimesNewRomanPS-BoldMT" w:cs="TimesNewRomanPS-BoldM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FE6473"/>
    <w:multiLevelType w:val="hybridMultilevel"/>
    <w:tmpl w:val="A790C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9"/>
  </w:num>
  <w:num w:numId="4">
    <w:abstractNumId w:val="23"/>
  </w:num>
  <w:num w:numId="5">
    <w:abstractNumId w:val="20"/>
  </w:num>
  <w:num w:numId="6">
    <w:abstractNumId w:val="7"/>
  </w:num>
  <w:num w:numId="7">
    <w:abstractNumId w:val="0"/>
  </w:num>
  <w:num w:numId="8">
    <w:abstractNumId w:val="4"/>
  </w:num>
  <w:num w:numId="9">
    <w:abstractNumId w:val="21"/>
  </w:num>
  <w:num w:numId="10">
    <w:abstractNumId w:val="26"/>
  </w:num>
  <w:num w:numId="11">
    <w:abstractNumId w:val="25"/>
  </w:num>
  <w:num w:numId="12">
    <w:abstractNumId w:val="14"/>
  </w:num>
  <w:num w:numId="13">
    <w:abstractNumId w:val="24"/>
  </w:num>
  <w:num w:numId="14">
    <w:abstractNumId w:val="15"/>
  </w:num>
  <w:num w:numId="15">
    <w:abstractNumId w:val="6"/>
  </w:num>
  <w:num w:numId="16">
    <w:abstractNumId w:val="17"/>
  </w:num>
  <w:num w:numId="17">
    <w:abstractNumId w:val="16"/>
  </w:num>
  <w:num w:numId="18">
    <w:abstractNumId w:val="18"/>
  </w:num>
  <w:num w:numId="19">
    <w:abstractNumId w:val="1"/>
  </w:num>
  <w:num w:numId="20">
    <w:abstractNumId w:val="22"/>
  </w:num>
  <w:num w:numId="21">
    <w:abstractNumId w:val="10"/>
  </w:num>
  <w:num w:numId="22">
    <w:abstractNumId w:val="29"/>
  </w:num>
  <w:num w:numId="23">
    <w:abstractNumId w:val="13"/>
  </w:num>
  <w:num w:numId="24">
    <w:abstractNumId w:val="5"/>
  </w:num>
  <w:num w:numId="25">
    <w:abstractNumId w:val="8"/>
  </w:num>
  <w:num w:numId="26">
    <w:abstractNumId w:val="2"/>
  </w:num>
  <w:num w:numId="27">
    <w:abstractNumId w:val="27"/>
  </w:num>
  <w:num w:numId="28">
    <w:abstractNumId w:val="3"/>
  </w:num>
  <w:num w:numId="29">
    <w:abstractNumId w:val="12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D27"/>
    <w:rsid w:val="0008509B"/>
    <w:rsid w:val="00101415"/>
    <w:rsid w:val="00125D05"/>
    <w:rsid w:val="0014028C"/>
    <w:rsid w:val="001A798C"/>
    <w:rsid w:val="001B4A2D"/>
    <w:rsid w:val="001D56DD"/>
    <w:rsid w:val="0023428F"/>
    <w:rsid w:val="00256013"/>
    <w:rsid w:val="002764EB"/>
    <w:rsid w:val="002B1666"/>
    <w:rsid w:val="002C24AE"/>
    <w:rsid w:val="002E24D8"/>
    <w:rsid w:val="003D28CF"/>
    <w:rsid w:val="004530F6"/>
    <w:rsid w:val="0047727E"/>
    <w:rsid w:val="00511639"/>
    <w:rsid w:val="00564CD6"/>
    <w:rsid w:val="00585974"/>
    <w:rsid w:val="005B5F18"/>
    <w:rsid w:val="005C5A35"/>
    <w:rsid w:val="005C66CE"/>
    <w:rsid w:val="00600F94"/>
    <w:rsid w:val="006423E7"/>
    <w:rsid w:val="00653D27"/>
    <w:rsid w:val="00694314"/>
    <w:rsid w:val="006D6034"/>
    <w:rsid w:val="00723B5C"/>
    <w:rsid w:val="00726F92"/>
    <w:rsid w:val="007644B5"/>
    <w:rsid w:val="007C7317"/>
    <w:rsid w:val="007D7E8F"/>
    <w:rsid w:val="008640D9"/>
    <w:rsid w:val="00865F31"/>
    <w:rsid w:val="00872A0B"/>
    <w:rsid w:val="008B597B"/>
    <w:rsid w:val="00905EB3"/>
    <w:rsid w:val="00943EB0"/>
    <w:rsid w:val="00982FD8"/>
    <w:rsid w:val="00A201FD"/>
    <w:rsid w:val="00A31CF2"/>
    <w:rsid w:val="00A44405"/>
    <w:rsid w:val="00A66753"/>
    <w:rsid w:val="00AB30D2"/>
    <w:rsid w:val="00B611B4"/>
    <w:rsid w:val="00B934A4"/>
    <w:rsid w:val="00BD70C9"/>
    <w:rsid w:val="00C271D2"/>
    <w:rsid w:val="00C81C6C"/>
    <w:rsid w:val="00CD6934"/>
    <w:rsid w:val="00CE0A7F"/>
    <w:rsid w:val="00DE0902"/>
    <w:rsid w:val="00E805D6"/>
    <w:rsid w:val="00E80831"/>
    <w:rsid w:val="00F05E75"/>
    <w:rsid w:val="00F068F3"/>
    <w:rsid w:val="00F1036D"/>
    <w:rsid w:val="00F11D75"/>
    <w:rsid w:val="00F33F87"/>
    <w:rsid w:val="00F70323"/>
    <w:rsid w:val="00FC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1D559AB"/>
  <w15:chartTrackingRefBased/>
  <w15:docId w15:val="{AE658CCE-99A1-4510-B7B7-766A3CD8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4A2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F92"/>
    <w:pPr>
      <w:ind w:left="720"/>
      <w:contextualSpacing/>
    </w:pPr>
  </w:style>
  <w:style w:type="character" w:styleId="Hyperlink">
    <w:name w:val="Hyperlink"/>
    <w:uiPriority w:val="99"/>
    <w:unhideWhenUsed/>
    <w:rsid w:val="0023428F"/>
    <w:rPr>
      <w:color w:val="0000FF"/>
      <w:u w:val="single"/>
    </w:rPr>
  </w:style>
  <w:style w:type="table" w:styleId="TableGrid">
    <w:name w:val="Table Grid"/>
    <w:basedOn w:val="TableNormal"/>
    <w:uiPriority w:val="59"/>
    <w:rsid w:val="00F33F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C271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27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Desktop\irb_ap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7FDC1-20D4-43DD-ABAA-464FC842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irb_app</Template>
  <TotalTime>0</TotalTime>
  <Pages>5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BYU-Hawaii</Company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ITO Client Services</dc:creator>
  <cp:keywords/>
  <cp:lastModifiedBy>Candice Tupou</cp:lastModifiedBy>
  <cp:revision>2</cp:revision>
  <dcterms:created xsi:type="dcterms:W3CDTF">2023-05-10T03:58:00Z</dcterms:created>
  <dcterms:modified xsi:type="dcterms:W3CDTF">2023-05-10T03:58:00Z</dcterms:modified>
</cp:coreProperties>
</file>